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1EEF9" w:themeColor="accent1" w:themeTint="33"/>
  <w:body>
    <w:bookmarkStart w:id="0" w:name="_Toc458869338"/>
    <w:p w:rsidR="00BB3864" w:rsidRDefault="00BB3864">
      <w:pPr>
        <w:pStyle w:val="TM1"/>
        <w:tabs>
          <w:tab w:val="left" w:pos="709"/>
        </w:tabs>
        <w:rPr>
          <w:rFonts w:eastAsiaTheme="minorEastAsia" w:cstheme="minorBidi"/>
          <w:noProof/>
          <w:szCs w:val="22"/>
          <w:lang w:eastAsia="fr-FR"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1.</w:t>
      </w:r>
      <w:r>
        <w:rPr>
          <w:rFonts w:eastAsiaTheme="minorEastAsia" w:cstheme="minorBidi"/>
          <w:noProof/>
          <w:szCs w:val="22"/>
          <w:lang w:eastAsia="fr-FR"/>
        </w:rPr>
        <w:tab/>
      </w:r>
      <w:r>
        <w:rPr>
          <w:noProof/>
        </w:rPr>
        <w:t>Création du modèle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_Toc458872078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</w:p>
    <w:p w:rsidR="00BB3864" w:rsidRDefault="00BB3864">
      <w:pPr>
        <w:pStyle w:val="TM1"/>
        <w:tabs>
          <w:tab w:val="left" w:pos="709"/>
        </w:tabs>
        <w:rPr>
          <w:rFonts w:eastAsiaTheme="minorEastAsia" w:cstheme="minorBidi"/>
          <w:noProof/>
          <w:szCs w:val="22"/>
          <w:lang w:eastAsia="fr-FR"/>
        </w:rPr>
      </w:pPr>
      <w:r>
        <w:rPr>
          <w:noProof/>
        </w:rPr>
        <w:t>2.</w:t>
      </w:r>
      <w:r>
        <w:rPr>
          <w:rFonts w:eastAsiaTheme="minorEastAsia" w:cstheme="minorBidi"/>
          <w:noProof/>
          <w:szCs w:val="22"/>
          <w:lang w:eastAsia="fr-FR"/>
        </w:rPr>
        <w:tab/>
      </w:r>
      <w:r>
        <w:rPr>
          <w:noProof/>
        </w:rPr>
        <w:t>Utilisation du modèle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_Toc458872079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BB3864" w:rsidRDefault="00BB3864">
      <w:pPr>
        <w:pStyle w:val="TM1"/>
        <w:tabs>
          <w:tab w:val="left" w:pos="709"/>
        </w:tabs>
        <w:rPr>
          <w:rFonts w:eastAsiaTheme="minorEastAsia" w:cstheme="minorBidi"/>
          <w:noProof/>
          <w:szCs w:val="22"/>
          <w:lang w:eastAsia="fr-FR"/>
        </w:rPr>
      </w:pPr>
      <w:r>
        <w:rPr>
          <w:noProof/>
        </w:rPr>
        <w:t>3.</w:t>
      </w:r>
      <w:r>
        <w:rPr>
          <w:rFonts w:eastAsiaTheme="minorEastAsia" w:cstheme="minorBidi"/>
          <w:noProof/>
          <w:szCs w:val="22"/>
          <w:lang w:eastAsia="fr-FR"/>
        </w:rPr>
        <w:tab/>
      </w:r>
      <w:r>
        <w:rPr>
          <w:noProof/>
        </w:rPr>
        <w:t>Personnalisation de la macro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_Toc458872080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BB3864" w:rsidRDefault="00BB3864">
      <w:pPr>
        <w:pStyle w:val="Titre1"/>
      </w:pPr>
      <w:r>
        <w:fldChar w:fldCharType="end"/>
      </w:r>
      <w:bookmarkStart w:id="1" w:name="_Toc458872078"/>
      <w:r>
        <w:t>Création du modèle</w:t>
      </w:r>
      <w:bookmarkEnd w:id="0"/>
      <w:bookmarkEnd w:id="1"/>
    </w:p>
    <w:p w:rsidR="00BB3864" w:rsidRDefault="00BB3864">
      <w:r>
        <w:t xml:space="preserve">Ce modèle est basé sur les blocs de construction. Commencez par créer chaque chapitre type, avec son titre et ses spécificités. Enregistrez ensuite chaque chapitre en tant que bloc de construction </w:t>
      </w:r>
      <w:r w:rsidRPr="009766EA">
        <w:rPr>
          <w:b/>
        </w:rPr>
        <w:t>dans le modèle lui-même</w:t>
      </w:r>
      <w:r>
        <w:rPr>
          <w:b/>
        </w:rPr>
        <w:t>, dans la galerie des Insertions automatiques,</w:t>
      </w:r>
      <w:r>
        <w:t xml:space="preserve"> et non pas dans le normal.dot :</w:t>
      </w:r>
    </w:p>
    <w:p w:rsidR="00BB3864" w:rsidRDefault="00BB3864" w:rsidP="00BB3864">
      <w:pPr>
        <w:pStyle w:val="Paragraphedeliste"/>
        <w:numPr>
          <w:ilvl w:val="0"/>
          <w:numId w:val="13"/>
        </w:numPr>
      </w:pPr>
      <w:r>
        <w:t>Sélection du chapitre</w:t>
      </w:r>
    </w:p>
    <w:p w:rsidR="00BB3864" w:rsidRDefault="00BB3864" w:rsidP="00BB3864">
      <w:pPr>
        <w:pStyle w:val="Paragraphedeliste"/>
        <w:numPr>
          <w:ilvl w:val="0"/>
          <w:numId w:val="13"/>
        </w:numPr>
      </w:pPr>
      <w:r>
        <w:t xml:space="preserve">Onglet Insertion, groupe Texte, bouton </w:t>
      </w:r>
      <w:proofErr w:type="spellStart"/>
      <w:r>
        <w:t>QuickPart</w:t>
      </w:r>
      <w:proofErr w:type="spellEnd"/>
      <w:r>
        <w:t>, Insertion automatique =&gt; Enregistrer la sélection dans la galerie d’insertion automatique.</w:t>
      </w:r>
    </w:p>
    <w:p w:rsidR="00BB3864" w:rsidRDefault="00BB3864" w:rsidP="00711569">
      <w:pPr>
        <w:jc w:val="center"/>
      </w:pPr>
      <w:r>
        <w:rPr>
          <w:noProof/>
          <w:lang w:eastAsia="fr-FR"/>
        </w:rPr>
        <w:drawing>
          <wp:inline distT="0" distB="0" distL="0" distR="0" wp14:anchorId="028556D9" wp14:editId="50616F90">
            <wp:extent cx="3983355" cy="2661920"/>
            <wp:effectExtent l="0" t="0" r="0" b="508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3355" cy="26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864" w:rsidRDefault="00BB3864" w:rsidP="00711569">
      <w:r>
        <w:t xml:space="preserve">Une fois chaque bloc de construction créé, enregistrez votre modèle et fermez-le. </w:t>
      </w:r>
    </w:p>
    <w:p w:rsidR="00BB3864" w:rsidRDefault="00BB3864">
      <w:r>
        <w:t>Par défaut, j’ai nommé chaque chapitre « chap1 », « chap2 », etc. Vous pouvez bien entendu les nommer à votre guise.</w:t>
      </w:r>
    </w:p>
    <w:p w:rsidR="00BB3864" w:rsidRDefault="00BB3864">
      <w:pPr>
        <w:pStyle w:val="Titre1"/>
      </w:pPr>
      <w:bookmarkStart w:id="2" w:name="_Toc458871793"/>
      <w:bookmarkStart w:id="3" w:name="_Toc458872079"/>
      <w:r>
        <w:lastRenderedPageBreak/>
        <w:t>Utilisation du modèle</w:t>
      </w:r>
      <w:bookmarkEnd w:id="2"/>
      <w:bookmarkEnd w:id="3"/>
    </w:p>
    <w:p w:rsidR="00BB3864" w:rsidRDefault="00BB3864" w:rsidP="00EB0C73">
      <w:pPr>
        <w:keepNext/>
      </w:pPr>
      <w:r>
        <w:t>Créez un nouveau document à partir de ce modèle : Fichier, Nouveau =&gt; Sur mon ordinateur.</w:t>
      </w:r>
    </w:p>
    <w:p w:rsidR="00BB3864" w:rsidRDefault="00BB3864">
      <w:r>
        <w:t>Cliquez sur le bouton « Cliquez ici pour mettre à jour le fichier » ou bien rendez-vous dans les macros, et exécutez la macro « Formulaire ». Décochez les paragraphes à ne pas insérer, car par défaut ils le sont tous. Après avoir cliqué sur OK, le document se construit avec la table des matières.</w:t>
      </w:r>
    </w:p>
    <w:p w:rsidR="00BB3864" w:rsidRDefault="00BB3864">
      <w:pPr>
        <w:pStyle w:val="Titre1"/>
      </w:pPr>
      <w:bookmarkStart w:id="4" w:name="_Toc215202311"/>
      <w:bookmarkStart w:id="5" w:name="_Toc458871794"/>
      <w:bookmarkStart w:id="6" w:name="_Toc458872080"/>
      <w:r>
        <w:t>Personnalisation de la macro</w:t>
      </w:r>
      <w:bookmarkEnd w:id="4"/>
      <w:bookmarkEnd w:id="5"/>
      <w:bookmarkEnd w:id="6"/>
    </w:p>
    <w:p w:rsidR="00BB3864" w:rsidRDefault="00BB3864">
      <w:r>
        <w:t>Appuyez sur Alt+F11 pour personnaliser la macro. Lorsque le formulaire est affiché, ajoutez autant de cases à cocher que de paragraphes.</w:t>
      </w:r>
    </w:p>
    <w:p w:rsidR="00BB3864" w:rsidRDefault="00BB3864">
      <w:r>
        <w:t>Double-cliquez ensuite sur le bouton OK pour faire apparaître le code et modifiez-le en fonction de vos cases à cocher.</w:t>
      </w:r>
    </w:p>
    <w:p w:rsidR="00BB3864" w:rsidRPr="00BB3864" w:rsidRDefault="00BB3864" w:rsidP="00BB3864">
      <w:bookmarkStart w:id="7" w:name="_GoBack"/>
      <w:bookmarkEnd w:id="7"/>
    </w:p>
    <w:sectPr w:rsidR="00BB3864" w:rsidRPr="00BB386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701" w:right="1418" w:bottom="1701" w:left="1701" w:header="907" w:footer="907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B49" w:rsidRDefault="00EA4B49">
      <w:r>
        <w:separator/>
      </w:r>
    </w:p>
  </w:endnote>
  <w:endnote w:type="continuationSeparator" w:id="0">
    <w:p w:rsidR="00EA4B49" w:rsidRDefault="00EA4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7CD" w:rsidRDefault="009137CD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7CD" w:rsidRDefault="009137CD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7CD" w:rsidRDefault="009137C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B49" w:rsidRDefault="00EA4B49">
      <w:r>
        <w:separator/>
      </w:r>
    </w:p>
  </w:footnote>
  <w:footnote w:type="continuationSeparator" w:id="0">
    <w:p w:rsidR="00EA4B49" w:rsidRDefault="00EA4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7CD" w:rsidRDefault="009137C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9725759"/>
      <w:docPartObj>
        <w:docPartGallery w:val="Watermarks"/>
        <w:docPartUnique/>
      </w:docPartObj>
    </w:sdtPr>
    <w:sdtContent>
      <w:p w:rsidR="009137CD" w:rsidRDefault="009137CD">
        <w:pPr>
          <w:pStyle w:val="En-tte"/>
        </w:pPr>
        <w:r>
          <w:rPr>
            <w:lang w:val="es-MX" w:eastAsia="en-US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5780955" o:spid="_x0000_s2049" type="#_x0000_t136" style="position:absolute;left:0;text-align:left;margin-left:0;margin-top:0;width:666.55pt;height:102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Franklin Gothic Demi&quot;;font-size:1pt" string="http://faqword.com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7CD" w:rsidRDefault="009137C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AA40D88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FE"/>
    <w:multiLevelType w:val="singleLevel"/>
    <w:tmpl w:val="770C6BD0"/>
    <w:lvl w:ilvl="0">
      <w:numFmt w:val="decimal"/>
      <w:lvlText w:val="*"/>
      <w:lvlJc w:val="left"/>
    </w:lvl>
  </w:abstractNum>
  <w:abstractNum w:abstractNumId="2" w15:restartNumberingAfterBreak="0">
    <w:nsid w:val="040A16B5"/>
    <w:multiLevelType w:val="hybridMultilevel"/>
    <w:tmpl w:val="A55A0DA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B26BD"/>
    <w:multiLevelType w:val="multilevel"/>
    <w:tmpl w:val="E10AEBEC"/>
    <w:lvl w:ilvl="0">
      <w:start w:val="1"/>
      <w:numFmt w:val="decimal"/>
      <w:pStyle w:val="Titre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2268"/>
        </w:tabs>
        <w:ind w:left="2268" w:hanging="1134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0"/>
        </w:tabs>
        <w:ind w:left="3402" w:hanging="1134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5103"/>
        </w:tabs>
        <w:ind w:left="5103" w:hanging="1701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0"/>
        </w:tabs>
        <w:ind w:left="6381" w:hanging="709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tabs>
          <w:tab w:val="num" w:pos="0"/>
        </w:tabs>
        <w:ind w:left="7090" w:hanging="709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tabs>
          <w:tab w:val="num" w:pos="0"/>
        </w:tabs>
        <w:ind w:left="7798" w:hanging="708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tabs>
          <w:tab w:val="num" w:pos="0"/>
        </w:tabs>
        <w:ind w:left="8506" w:hanging="708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tabs>
          <w:tab w:val="num" w:pos="0"/>
        </w:tabs>
        <w:ind w:left="9214" w:hanging="708"/>
      </w:pPr>
      <w:rPr>
        <w:rFonts w:hint="default"/>
      </w:rPr>
    </w:lvl>
  </w:abstractNum>
  <w:abstractNum w:abstractNumId="4" w15:restartNumberingAfterBreak="0">
    <w:nsid w:val="08AF5D63"/>
    <w:multiLevelType w:val="hybridMultilevel"/>
    <w:tmpl w:val="BB3EF000"/>
    <w:lvl w:ilvl="0" w:tplc="DEAE5684">
      <w:start w:val="1"/>
      <w:numFmt w:val="bullet"/>
      <w:pStyle w:val="Listepuces2"/>
      <w:lvlText w:val="-"/>
      <w:legacy w:legacy="1" w:legacySpace="0" w:legacyIndent="283"/>
      <w:lvlJc w:val="left"/>
      <w:pPr>
        <w:ind w:left="991" w:hanging="283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580"/>
        </w:tabs>
        <w:ind w:left="15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00"/>
        </w:tabs>
        <w:ind w:left="23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20"/>
        </w:tabs>
        <w:ind w:left="30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40"/>
        </w:tabs>
        <w:ind w:left="37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460"/>
        </w:tabs>
        <w:ind w:left="44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00"/>
        </w:tabs>
        <w:ind w:left="59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20"/>
        </w:tabs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0EFE5862"/>
    <w:multiLevelType w:val="hybridMultilevel"/>
    <w:tmpl w:val="FA286B0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7EEA"/>
    <w:multiLevelType w:val="hybridMultilevel"/>
    <w:tmpl w:val="1ADA9340"/>
    <w:lvl w:ilvl="0" w:tplc="07021A4C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6B02C2"/>
    <w:multiLevelType w:val="hybridMultilevel"/>
    <w:tmpl w:val="F9DC03F6"/>
    <w:lvl w:ilvl="0" w:tplc="64D22AB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7027DA"/>
    <w:multiLevelType w:val="hybridMultilevel"/>
    <w:tmpl w:val="817C009C"/>
    <w:lvl w:ilvl="0" w:tplc="CCA8F864">
      <w:start w:val="1"/>
      <w:numFmt w:val="bullet"/>
      <w:pStyle w:val="Listepuces3"/>
      <w:lvlText w:val="·"/>
      <w:lvlJc w:val="left"/>
      <w:pPr>
        <w:tabs>
          <w:tab w:val="num" w:pos="285"/>
        </w:tabs>
        <w:ind w:left="851" w:hanging="283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9" w15:restartNumberingAfterBreak="0">
    <w:nsid w:val="4DEF7D0D"/>
    <w:multiLevelType w:val="hybridMultilevel"/>
    <w:tmpl w:val="5E5EACE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</w:rPr>
      </w:lvl>
    </w:lvlOverride>
  </w:num>
  <w:num w:numId="2">
    <w:abstractNumId w:val="7"/>
  </w:num>
  <w:num w:numId="3">
    <w:abstractNumId w:val="1"/>
    <w:lvlOverride w:ilvl="0">
      <w:lvl w:ilvl="0">
        <w:start w:val="1"/>
        <w:numFmt w:val="bullet"/>
        <w:lvlText w:val="–"/>
        <w:legacy w:legacy="1" w:legacySpace="0" w:legacyIndent="283"/>
        <w:lvlJc w:val="left"/>
        <w:pPr>
          <w:ind w:left="566" w:hanging="283"/>
        </w:pPr>
        <w:rPr>
          <w:rFonts w:ascii="Symbol" w:hAnsi="Symbol" w:hint="default"/>
        </w:rPr>
      </w:lvl>
    </w:lvlOverride>
  </w:num>
  <w:num w:numId="4">
    <w:abstractNumId w:val="4"/>
  </w:num>
  <w:num w:numId="5">
    <w:abstractNumId w:val="1"/>
    <w:lvlOverride w:ilvl="0">
      <w:lvl w:ilvl="0">
        <w:start w:val="1"/>
        <w:numFmt w:val="bullet"/>
        <w:lvlText w:val="-"/>
        <w:legacy w:legacy="1" w:legacySpace="0" w:legacyIndent="283"/>
        <w:lvlJc w:val="left"/>
        <w:pPr>
          <w:ind w:left="851" w:hanging="283"/>
        </w:pPr>
        <w:rPr>
          <w:rFonts w:ascii="Symbol" w:hAnsi="Symbol" w:hint="default"/>
        </w:rPr>
      </w:lvl>
    </w:lvlOverride>
  </w:num>
  <w:num w:numId="6">
    <w:abstractNumId w:val="8"/>
  </w:num>
  <w:num w:numId="7">
    <w:abstractNumId w:val="1"/>
    <w:lvlOverride w:ilvl="0">
      <w:lvl w:ilvl="0">
        <w:start w:val="1"/>
        <w:numFmt w:val="bullet"/>
        <w:lvlText w:val="."/>
        <w:legacy w:legacy="1" w:legacySpace="0" w:legacyIndent="283"/>
        <w:lvlJc w:val="left"/>
        <w:pPr>
          <w:ind w:left="1133" w:hanging="283"/>
        </w:pPr>
        <w:rPr>
          <w:rFonts w:ascii="Symbol" w:hAnsi="Symbol" w:hint="default"/>
        </w:rPr>
      </w:lvl>
    </w:lvlOverride>
  </w:num>
  <w:num w:numId="8">
    <w:abstractNumId w:val="5"/>
  </w:num>
  <w:num w:numId="9">
    <w:abstractNumId w:val="2"/>
  </w:num>
  <w:num w:numId="10">
    <w:abstractNumId w:val="9"/>
  </w:num>
  <w:num w:numId="11">
    <w:abstractNumId w:val="0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displayBackgroundShape/>
  <w:activeWritingStyle w:appName="MSWord" w:lang="fr-FR" w:vendorID="9" w:dllVersion="512" w:checkStyle="1"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formatting="1" w:enforcement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A6C"/>
    <w:rsid w:val="00115BCB"/>
    <w:rsid w:val="001E3513"/>
    <w:rsid w:val="002058BA"/>
    <w:rsid w:val="00234412"/>
    <w:rsid w:val="00265959"/>
    <w:rsid w:val="002B6AA3"/>
    <w:rsid w:val="002F1210"/>
    <w:rsid w:val="002F3147"/>
    <w:rsid w:val="002F3BB3"/>
    <w:rsid w:val="002F5501"/>
    <w:rsid w:val="003054FD"/>
    <w:rsid w:val="00360298"/>
    <w:rsid w:val="003972BA"/>
    <w:rsid w:val="003A527C"/>
    <w:rsid w:val="003B5E50"/>
    <w:rsid w:val="00406144"/>
    <w:rsid w:val="00412042"/>
    <w:rsid w:val="00427513"/>
    <w:rsid w:val="00441D97"/>
    <w:rsid w:val="004620A5"/>
    <w:rsid w:val="004971DE"/>
    <w:rsid w:val="004A4B5D"/>
    <w:rsid w:val="004D25F9"/>
    <w:rsid w:val="004F5139"/>
    <w:rsid w:val="00556F77"/>
    <w:rsid w:val="00586BB6"/>
    <w:rsid w:val="005A330F"/>
    <w:rsid w:val="005C5655"/>
    <w:rsid w:val="005D49C9"/>
    <w:rsid w:val="0061486E"/>
    <w:rsid w:val="0065158B"/>
    <w:rsid w:val="006878A9"/>
    <w:rsid w:val="006E3969"/>
    <w:rsid w:val="00711569"/>
    <w:rsid w:val="00730FE4"/>
    <w:rsid w:val="007726C1"/>
    <w:rsid w:val="00791F82"/>
    <w:rsid w:val="00792466"/>
    <w:rsid w:val="007B27A1"/>
    <w:rsid w:val="008F5165"/>
    <w:rsid w:val="009137CD"/>
    <w:rsid w:val="00930F2B"/>
    <w:rsid w:val="009766EA"/>
    <w:rsid w:val="00A25F76"/>
    <w:rsid w:val="00A523B6"/>
    <w:rsid w:val="00A7063F"/>
    <w:rsid w:val="00A74284"/>
    <w:rsid w:val="00A9030B"/>
    <w:rsid w:val="00B76736"/>
    <w:rsid w:val="00B8560A"/>
    <w:rsid w:val="00BB3864"/>
    <w:rsid w:val="00BC6824"/>
    <w:rsid w:val="00C100C3"/>
    <w:rsid w:val="00C404A3"/>
    <w:rsid w:val="00C720A3"/>
    <w:rsid w:val="00C86BCA"/>
    <w:rsid w:val="00CA0FFD"/>
    <w:rsid w:val="00CD31F3"/>
    <w:rsid w:val="00D3395C"/>
    <w:rsid w:val="00DD09C5"/>
    <w:rsid w:val="00DE1862"/>
    <w:rsid w:val="00E05F2C"/>
    <w:rsid w:val="00E1158E"/>
    <w:rsid w:val="00EA4B49"/>
    <w:rsid w:val="00EB0C73"/>
    <w:rsid w:val="00EB4336"/>
    <w:rsid w:val="00F04CD3"/>
    <w:rsid w:val="00F06A6C"/>
    <w:rsid w:val="00F45AC6"/>
    <w:rsid w:val="00FC719E"/>
    <w:rsid w:val="00FF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40020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9137CD"/>
    <w:pPr>
      <w:overflowPunct w:val="0"/>
      <w:autoSpaceDE w:val="0"/>
      <w:autoSpaceDN w:val="0"/>
      <w:adjustRightInd w:val="0"/>
      <w:spacing w:before="240"/>
      <w:jc w:val="both"/>
      <w:textAlignment w:val="baseline"/>
    </w:pPr>
    <w:rPr>
      <w:rFonts w:asciiTheme="minorHAnsi" w:hAnsiTheme="minorHAnsi"/>
      <w:sz w:val="22"/>
      <w:lang w:eastAsia="ja-JP"/>
    </w:rPr>
  </w:style>
  <w:style w:type="paragraph" w:styleId="Titre1">
    <w:name w:val="heading 1"/>
    <w:basedOn w:val="Normal"/>
    <w:next w:val="Normal"/>
    <w:qFormat/>
    <w:rsid w:val="009137CD"/>
    <w:pPr>
      <w:keepNext/>
      <w:numPr>
        <w:numId w:val="12"/>
      </w:numPr>
      <w:spacing w:before="720"/>
      <w:outlineLvl w:val="0"/>
    </w:pPr>
    <w:rPr>
      <w:rFonts w:asciiTheme="majorHAnsi" w:hAnsiTheme="majorHAnsi"/>
      <w:sz w:val="32"/>
    </w:rPr>
  </w:style>
  <w:style w:type="paragraph" w:styleId="Titre2">
    <w:name w:val="heading 2"/>
    <w:basedOn w:val="Titre1"/>
    <w:next w:val="Normal"/>
    <w:qFormat/>
    <w:pPr>
      <w:numPr>
        <w:ilvl w:val="1"/>
      </w:numPr>
      <w:spacing w:before="600"/>
      <w:outlineLvl w:val="1"/>
    </w:pPr>
    <w:rPr>
      <w:sz w:val="28"/>
    </w:rPr>
  </w:style>
  <w:style w:type="paragraph" w:styleId="Titre3">
    <w:name w:val="heading 3"/>
    <w:basedOn w:val="Titre2"/>
    <w:next w:val="Normal"/>
    <w:qFormat/>
    <w:pPr>
      <w:numPr>
        <w:ilvl w:val="2"/>
      </w:numPr>
      <w:spacing w:before="520"/>
      <w:outlineLvl w:val="2"/>
    </w:pPr>
    <w:rPr>
      <w:sz w:val="24"/>
    </w:rPr>
  </w:style>
  <w:style w:type="paragraph" w:styleId="Titre4">
    <w:name w:val="heading 4"/>
    <w:basedOn w:val="Titre3"/>
    <w:next w:val="Normal"/>
    <w:qFormat/>
    <w:pPr>
      <w:numPr>
        <w:ilvl w:val="3"/>
      </w:numPr>
      <w:spacing w:before="400"/>
      <w:outlineLvl w:val="3"/>
    </w:pPr>
    <w:rPr>
      <w:i/>
    </w:rPr>
  </w:style>
  <w:style w:type="paragraph" w:styleId="Titre5">
    <w:name w:val="heading 5"/>
    <w:basedOn w:val="Normal"/>
    <w:next w:val="Normal"/>
    <w:qFormat/>
    <w:pPr>
      <w:numPr>
        <w:ilvl w:val="4"/>
        <w:numId w:val="12"/>
      </w:numPr>
      <w:spacing w:after="60"/>
      <w:outlineLvl w:val="4"/>
    </w:pPr>
  </w:style>
  <w:style w:type="paragraph" w:styleId="Titre6">
    <w:name w:val="heading 6"/>
    <w:basedOn w:val="Normal"/>
    <w:next w:val="Normal"/>
    <w:qFormat/>
    <w:pPr>
      <w:numPr>
        <w:ilvl w:val="5"/>
        <w:numId w:val="12"/>
      </w:numPr>
      <w:spacing w:after="60"/>
      <w:outlineLvl w:val="5"/>
    </w:pPr>
    <w:rPr>
      <w:i/>
    </w:rPr>
  </w:style>
  <w:style w:type="paragraph" w:styleId="Titre7">
    <w:name w:val="heading 7"/>
    <w:basedOn w:val="Normal"/>
    <w:next w:val="Normal"/>
    <w:qFormat/>
    <w:pPr>
      <w:numPr>
        <w:ilvl w:val="6"/>
        <w:numId w:val="12"/>
      </w:numPr>
      <w:spacing w:after="60"/>
      <w:outlineLvl w:val="6"/>
    </w:pPr>
    <w:rPr>
      <w:sz w:val="20"/>
    </w:rPr>
  </w:style>
  <w:style w:type="paragraph" w:styleId="Titre8">
    <w:name w:val="heading 8"/>
    <w:basedOn w:val="Normal"/>
    <w:next w:val="Normal"/>
    <w:qFormat/>
    <w:pPr>
      <w:numPr>
        <w:ilvl w:val="7"/>
        <w:numId w:val="12"/>
      </w:numPr>
      <w:spacing w:after="60"/>
      <w:outlineLvl w:val="7"/>
    </w:pPr>
    <w:rPr>
      <w:i/>
      <w:sz w:val="20"/>
    </w:rPr>
  </w:style>
  <w:style w:type="paragraph" w:styleId="Titre9">
    <w:name w:val="heading 9"/>
    <w:basedOn w:val="Normal"/>
    <w:next w:val="Normal"/>
    <w:qFormat/>
    <w:pPr>
      <w:numPr>
        <w:ilvl w:val="8"/>
        <w:numId w:val="12"/>
      </w:numPr>
      <w:spacing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istepuces">
    <w:name w:val="List Bullet"/>
    <w:basedOn w:val="Normal"/>
    <w:pPr>
      <w:numPr>
        <w:numId w:val="2"/>
      </w:numPr>
      <w:spacing w:before="200"/>
    </w:pPr>
  </w:style>
  <w:style w:type="paragraph" w:styleId="Listepuces2">
    <w:name w:val="List Bullet 2"/>
    <w:basedOn w:val="Normal"/>
    <w:rsid w:val="008F5165"/>
    <w:pPr>
      <w:numPr>
        <w:numId w:val="4"/>
      </w:numPr>
      <w:spacing w:before="140"/>
      <w:ind w:left="709"/>
    </w:pPr>
  </w:style>
  <w:style w:type="paragraph" w:styleId="Listepuces3">
    <w:name w:val="List Bullet 3"/>
    <w:basedOn w:val="Normal"/>
    <w:rsid w:val="008F5165"/>
    <w:pPr>
      <w:numPr>
        <w:numId w:val="6"/>
      </w:numPr>
      <w:spacing w:before="100"/>
      <w:ind w:left="993"/>
    </w:pPr>
  </w:style>
  <w:style w:type="paragraph" w:styleId="Listepuces4">
    <w:name w:val="List Bullet 4"/>
    <w:basedOn w:val="Normal"/>
    <w:pPr>
      <w:spacing w:before="60"/>
      <w:ind w:left="1134" w:hanging="284"/>
    </w:pPr>
  </w:style>
  <w:style w:type="paragraph" w:styleId="TM1">
    <w:name w:val="toc 1"/>
    <w:basedOn w:val="Normal"/>
    <w:next w:val="Normal"/>
    <w:uiPriority w:val="39"/>
    <w:pPr>
      <w:tabs>
        <w:tab w:val="right" w:leader="dot" w:pos="8675"/>
      </w:tabs>
      <w:spacing w:before="360"/>
      <w:ind w:right="1060"/>
    </w:pPr>
  </w:style>
  <w:style w:type="paragraph" w:styleId="TM2">
    <w:name w:val="toc 2"/>
    <w:basedOn w:val="Normal"/>
    <w:next w:val="Normal"/>
    <w:semiHidden/>
    <w:pPr>
      <w:tabs>
        <w:tab w:val="right" w:leader="dot" w:pos="8675"/>
      </w:tabs>
      <w:spacing w:before="120"/>
      <w:ind w:left="284" w:right="1060"/>
    </w:pPr>
  </w:style>
  <w:style w:type="paragraph" w:styleId="TM3">
    <w:name w:val="toc 3"/>
    <w:basedOn w:val="Normal"/>
    <w:next w:val="Normal"/>
    <w:semiHidden/>
    <w:pPr>
      <w:tabs>
        <w:tab w:val="right" w:leader="dot" w:pos="8675"/>
      </w:tabs>
      <w:spacing w:before="60"/>
      <w:ind w:left="709" w:right="1060"/>
    </w:pPr>
  </w:style>
  <w:style w:type="paragraph" w:styleId="Lgende">
    <w:name w:val="caption"/>
    <w:basedOn w:val="Normal"/>
    <w:next w:val="Normal"/>
    <w:qFormat/>
    <w:pPr>
      <w:keepNext/>
      <w:spacing w:before="120" w:after="120"/>
      <w:jc w:val="left"/>
    </w:pPr>
    <w:rPr>
      <w:i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  <w:spacing w:before="0"/>
    </w:pPr>
    <w:rPr>
      <w:sz w:val="20"/>
    </w:rPr>
  </w:style>
  <w:style w:type="character" w:styleId="Numrodepage">
    <w:name w:val="page number"/>
    <w:basedOn w:val="Policepardfaut"/>
    <w:semiHidden/>
  </w:style>
  <w:style w:type="paragraph" w:customStyle="1" w:styleId="miseenpage">
    <w:name w:val="mise en page"/>
    <w:basedOn w:val="Normal"/>
    <w:pPr>
      <w:ind w:left="1418"/>
    </w:pPr>
    <w:rPr>
      <w:sz w:val="24"/>
    </w:rPr>
  </w:style>
  <w:style w:type="table" w:styleId="Grilledetableau1">
    <w:name w:val="Table Grid 1"/>
    <w:basedOn w:val="TableauNormal"/>
    <w:semiHidden/>
    <w:rsid w:val="00C100C3"/>
    <w:pPr>
      <w:overflowPunct w:val="0"/>
      <w:autoSpaceDE w:val="0"/>
      <w:autoSpaceDN w:val="0"/>
      <w:adjustRightInd w:val="0"/>
      <w:spacing w:before="240"/>
      <w:jc w:val="both"/>
      <w:textAlignment w:val="baseline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enumros">
    <w:name w:val="List Number"/>
    <w:basedOn w:val="Normal"/>
    <w:rsid w:val="00A9030B"/>
    <w:pPr>
      <w:numPr>
        <w:numId w:val="11"/>
      </w:numPr>
    </w:pPr>
  </w:style>
  <w:style w:type="paragraph" w:customStyle="1" w:styleId="Toto">
    <w:name w:val="Toto"/>
    <w:basedOn w:val="Normal"/>
    <w:rsid w:val="00BC6824"/>
    <w:rPr>
      <w:b/>
      <w:bCs/>
      <w:i/>
      <w:iCs/>
      <w:color w:val="FF0000"/>
      <w:u w:val="single"/>
    </w:rPr>
  </w:style>
  <w:style w:type="character" w:styleId="Lienhypertexte">
    <w:name w:val="Hyperlink"/>
    <w:basedOn w:val="Policepardfaut"/>
    <w:rsid w:val="002F1210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711569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THISDOCUMENT.FORMULAIRE" wne:name="Project.ThisDocument.formulair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4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6/relationships/keyMapCustomizations" Target="customizations.xml"/><Relationship Id="rId16" Type="http://schemas.openxmlformats.org/officeDocument/2006/relationships/footer" Target="footer3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../media/image2.png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hap1"/>
        <w:style w:val="Titre 1"/>
        <w:category>
          <w:name w:val="Général"/>
          <w:gallery w:val="autoTxt"/>
        </w:category>
        <w:behaviors>
          <w:behavior w:val="content"/>
        </w:behaviors>
        <w:guid w:val="{679B82CD-9398-4626-B0E1-317CA2D1296D}"/>
      </w:docPartPr>
      <w:docPartBody>
        <w:p w:rsidR="00CB1F07" w:rsidRDefault="00CB1F07">
          <w:pPr>
            <w:pStyle w:val="Titre1"/>
          </w:pPr>
          <w:bookmarkStart w:id="0" w:name="_Toc458869338"/>
          <w:r>
            <w:t>Création du modèle</w:t>
          </w:r>
          <w:bookmarkEnd w:id="0"/>
        </w:p>
        <w:p w:rsidR="00CB1F07" w:rsidRDefault="00CB1F07">
          <w:r>
            <w:t xml:space="preserve">Ce modèle est basé sur les blocs de construction. Commencez par créer chaque chapitre type, avec son titre et ses spécificités. Enregistrez ensuite chaque chapitre en tant que bloc de construction </w:t>
          </w:r>
          <w:r w:rsidRPr="009766EA">
            <w:rPr>
              <w:b/>
            </w:rPr>
            <w:t>dans le modèle lui-même</w:t>
          </w:r>
          <w:r>
            <w:rPr>
              <w:b/>
            </w:rPr>
            <w:t>, dans la galerie des Insertions automatiques,</w:t>
          </w:r>
          <w:r>
            <w:t xml:space="preserve"> et non pas dans le normal.dot :</w:t>
          </w:r>
        </w:p>
        <w:p w:rsidR="00CB1F07" w:rsidRDefault="00CB1F07" w:rsidP="00CB1F07">
          <w:pPr>
            <w:pStyle w:val="Paragraphedeliste"/>
            <w:numPr>
              <w:ilvl w:val="0"/>
              <w:numId w:val="3"/>
            </w:numPr>
          </w:pPr>
          <w:r>
            <w:t>Sélection du chapitre</w:t>
          </w:r>
        </w:p>
        <w:p w:rsidR="00CB1F07" w:rsidRDefault="00CB1F07" w:rsidP="00CB1F07">
          <w:pPr>
            <w:pStyle w:val="Paragraphedeliste"/>
            <w:numPr>
              <w:ilvl w:val="0"/>
              <w:numId w:val="3"/>
            </w:numPr>
          </w:pPr>
          <w:r>
            <w:t>Onglet Insertion, groupe Texte, bouton QuickPart, Insertion automatique =&gt; Enregistrer la sélection dans la galerie d’insertion automatique.</w:t>
          </w:r>
        </w:p>
        <w:p w:rsidR="00CB1F07" w:rsidRDefault="00CB1F07" w:rsidP="00711569">
          <w:pPr>
            <w:jc w:val="center"/>
          </w:pPr>
          <w:r>
            <w:rPr>
              <w:noProof/>
              <w:lang w:eastAsia="fr-FR"/>
            </w:rPr>
            <w:drawing>
              <wp:inline distT="0" distB="0" distL="0" distR="0" wp14:anchorId="3CBDF7C5" wp14:editId="5ED70F3D">
                <wp:extent cx="3983355" cy="2661920"/>
                <wp:effectExtent l="0" t="0" r="0" b="508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83355" cy="2661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CB1F07" w:rsidRDefault="00CB1F07" w:rsidP="00711569">
          <w:r>
            <w:t xml:space="preserve">Une fois chaque bloc de construction créé, enregistrez votre modèle et fermez-le. </w:t>
          </w:r>
        </w:p>
        <w:p w:rsidR="00CB1F07" w:rsidRDefault="00CB1F07">
          <w:r>
            <w:t>Par défaut, j’ai nommé chaque chapitre « chap1 », « chap2 », etc. Vous pouvez bien entendu les nommer à votre guise.</w:t>
          </w:r>
        </w:p>
        <w:p w:rsidR="00000000" w:rsidRDefault="00713650"/>
      </w:docPartBody>
    </w:docPart>
    <w:docPart>
      <w:docPartPr>
        <w:name w:val="chap2"/>
        <w:style w:val="Titre 1"/>
        <w:category>
          <w:name w:val="Général"/>
          <w:gallery w:val="autoTxt"/>
        </w:category>
        <w:behaviors>
          <w:behavior w:val="content"/>
        </w:behaviors>
        <w:guid w:val="{DFD1B86C-DD8C-45F4-947C-063008A2242A}"/>
      </w:docPartPr>
      <w:docPartBody>
        <w:p w:rsidR="00CB1F07" w:rsidRDefault="00CB1F07">
          <w:pPr>
            <w:pStyle w:val="Titre1"/>
          </w:pPr>
          <w:bookmarkStart w:id="1" w:name="_Toc458871793"/>
          <w:r>
            <w:t>Utilisation du modèle</w:t>
          </w:r>
          <w:bookmarkEnd w:id="1"/>
        </w:p>
        <w:p w:rsidR="00CB1F07" w:rsidRDefault="00CB1F07" w:rsidP="00EB0C73">
          <w:pPr>
            <w:keepNext/>
          </w:pPr>
          <w:r>
            <w:t>Créez un nouveau document à partir de ce modèle : Fichier, Nouveau =&gt; Sur mon ordinateur.</w:t>
          </w:r>
        </w:p>
        <w:p w:rsidR="00CB1F07" w:rsidRDefault="00CB1F07">
          <w:r>
            <w:t>Cliquez sur le bouton « Cliquez ici pour mettre à jour le fichier » ou bien rendez-vous dans les macros, et exécutez la macro « Formulaire ». Décochez les paragraphes à ne pas insérer, car par défaut ils le sont tous. Après avoir cliqué sur OK, le document se construit avec la table des matières.</w:t>
          </w:r>
        </w:p>
        <w:p w:rsidR="00000000" w:rsidRDefault="00713650"/>
      </w:docPartBody>
    </w:docPart>
    <w:docPart>
      <w:docPartPr>
        <w:name w:val="chap3"/>
        <w:style w:val="Titre 1"/>
        <w:category>
          <w:name w:val="Général"/>
          <w:gallery w:val="autoTxt"/>
        </w:category>
        <w:behaviors>
          <w:behavior w:val="content"/>
        </w:behaviors>
        <w:guid w:val="{E994851D-1209-4064-BC54-556E8D7549CF}"/>
      </w:docPartPr>
      <w:docPartBody>
        <w:p w:rsidR="00CB1F07" w:rsidRDefault="00CB1F07">
          <w:pPr>
            <w:pStyle w:val="Titre1"/>
          </w:pPr>
          <w:bookmarkStart w:id="2" w:name="_Toc215202311"/>
          <w:bookmarkStart w:id="3" w:name="_Toc458871794"/>
          <w:r>
            <w:t>Personnalisation de la macro</w:t>
          </w:r>
          <w:bookmarkEnd w:id="2"/>
          <w:bookmarkEnd w:id="3"/>
        </w:p>
        <w:p w:rsidR="00CB1F07" w:rsidRDefault="00CB1F07">
          <w:r>
            <w:t>Appuyez sur Alt+F11 pour personnaliser la macro. Lorsque le formulaire est affiché, ajoutez autant de cases à cocher que de paragraphes.</w:t>
          </w:r>
        </w:p>
        <w:p w:rsidR="00CB1F07" w:rsidRDefault="00CB1F07">
          <w:r>
            <w:t>Double-cliquez ensuite sur le bouton OK pour faire apparaître le code et modifiez-le en fonction de vos cases à cocher.</w:t>
          </w:r>
        </w:p>
        <w:p w:rsidR="00000000" w:rsidRDefault="0071365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70C6BD0"/>
    <w:lvl w:ilvl="0">
      <w:numFmt w:val="decimal"/>
      <w:lvlText w:val="*"/>
      <w:lvlJc w:val="left"/>
    </w:lvl>
  </w:abstractNum>
  <w:abstractNum w:abstractNumId="1" w15:restartNumberingAfterBreak="0">
    <w:nsid w:val="063B26BD"/>
    <w:multiLevelType w:val="multilevel"/>
    <w:tmpl w:val="E10AEBEC"/>
    <w:lvl w:ilvl="0">
      <w:start w:val="1"/>
      <w:numFmt w:val="decimal"/>
      <w:pStyle w:val="Titre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2268"/>
        </w:tabs>
        <w:ind w:left="2268" w:hanging="1134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0"/>
        </w:tabs>
        <w:ind w:left="3402" w:hanging="1134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5103"/>
        </w:tabs>
        <w:ind w:left="5103" w:hanging="1701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0"/>
        </w:tabs>
        <w:ind w:left="6381" w:hanging="709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tabs>
          <w:tab w:val="num" w:pos="0"/>
        </w:tabs>
        <w:ind w:left="7090" w:hanging="709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tabs>
          <w:tab w:val="num" w:pos="0"/>
        </w:tabs>
        <w:ind w:left="7798" w:hanging="708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tabs>
          <w:tab w:val="num" w:pos="0"/>
        </w:tabs>
        <w:ind w:left="8506" w:hanging="708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tabs>
          <w:tab w:val="num" w:pos="0"/>
        </w:tabs>
        <w:ind w:left="9214" w:hanging="708"/>
      </w:pPr>
      <w:rPr>
        <w:rFonts w:hint="default"/>
      </w:rPr>
    </w:lvl>
  </w:abstractNum>
  <w:abstractNum w:abstractNumId="2" w15:restartNumberingAfterBreak="0">
    <w:nsid w:val="1E8F7EEA"/>
    <w:multiLevelType w:val="hybridMultilevel"/>
    <w:tmpl w:val="1ADA9340"/>
    <w:lvl w:ilvl="0" w:tplc="07021A4C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</w:rPr>
      </w:lvl>
    </w:lvlOverride>
  </w:num>
  <w:num w:numId="3">
    <w:abstractNumId w:val="2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D07"/>
    <w:rsid w:val="00713650"/>
    <w:rsid w:val="00717D07"/>
    <w:rsid w:val="009F4A3C"/>
    <w:rsid w:val="00CB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Pr>
      <w:sz w:val="3276"/>
      <w:szCs w:val="3276"/>
      <w:lang w:eastAsia="ja-JP"/>
    </w:rPr>
  </w:style>
  <w:style w:type="paragraph" w:styleId="Titre1">
    <w:name w:val="heading 1"/>
    <w:basedOn w:val="Normal"/>
    <w:next w:val="Normal"/>
    <w:qFormat/>
    <w:rsid w:val="00CB1F07"/>
    <w:pPr>
      <w:keepNext/>
      <w:numPr>
        <w:numId w:val="1"/>
      </w:numPr>
      <w:overflowPunct w:val="0"/>
      <w:autoSpaceDE w:val="0"/>
      <w:autoSpaceDN w:val="0"/>
      <w:adjustRightInd w:val="0"/>
      <w:spacing w:before="720"/>
      <w:jc w:val="both"/>
      <w:textAlignment w:val="baseline"/>
      <w:outlineLvl w:val="0"/>
    </w:pPr>
    <w:rPr>
      <w:rFonts w:asciiTheme="majorHAnsi" w:hAnsiTheme="majorHAnsi"/>
      <w:sz w:val="32"/>
      <w:szCs w:val="20"/>
    </w:rPr>
  </w:style>
  <w:style w:type="paragraph" w:styleId="Titre2">
    <w:name w:val="heading 2"/>
    <w:basedOn w:val="Titre1"/>
    <w:next w:val="Normal"/>
    <w:qFormat/>
    <w:rsid w:val="00CB1F07"/>
    <w:pPr>
      <w:numPr>
        <w:ilvl w:val="1"/>
      </w:numPr>
      <w:spacing w:before="600"/>
      <w:outlineLvl w:val="1"/>
    </w:pPr>
    <w:rPr>
      <w:sz w:val="28"/>
    </w:rPr>
  </w:style>
  <w:style w:type="paragraph" w:styleId="Titre3">
    <w:name w:val="heading 3"/>
    <w:basedOn w:val="Titre2"/>
    <w:next w:val="Normal"/>
    <w:qFormat/>
    <w:rsid w:val="00CB1F07"/>
    <w:pPr>
      <w:numPr>
        <w:ilvl w:val="2"/>
      </w:numPr>
      <w:spacing w:before="520"/>
      <w:outlineLvl w:val="2"/>
    </w:pPr>
    <w:rPr>
      <w:sz w:val="24"/>
    </w:rPr>
  </w:style>
  <w:style w:type="paragraph" w:styleId="Titre4">
    <w:name w:val="heading 4"/>
    <w:basedOn w:val="Titre3"/>
    <w:next w:val="Normal"/>
    <w:qFormat/>
    <w:rsid w:val="00CB1F07"/>
    <w:pPr>
      <w:numPr>
        <w:ilvl w:val="3"/>
      </w:numPr>
      <w:spacing w:before="400"/>
      <w:outlineLvl w:val="3"/>
    </w:pPr>
    <w:rPr>
      <w:i/>
    </w:rPr>
  </w:style>
  <w:style w:type="paragraph" w:styleId="Titre5">
    <w:name w:val="heading 5"/>
    <w:basedOn w:val="Normal"/>
    <w:next w:val="Normal"/>
    <w:qFormat/>
    <w:rsid w:val="00CB1F07"/>
    <w:pPr>
      <w:numPr>
        <w:ilvl w:val="4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4"/>
    </w:pPr>
    <w:rPr>
      <w:rFonts w:asciiTheme="minorHAnsi" w:hAnsiTheme="minorHAnsi"/>
      <w:sz w:val="22"/>
      <w:szCs w:val="20"/>
    </w:rPr>
  </w:style>
  <w:style w:type="paragraph" w:styleId="Titre6">
    <w:name w:val="heading 6"/>
    <w:basedOn w:val="Normal"/>
    <w:next w:val="Normal"/>
    <w:qFormat/>
    <w:rsid w:val="00CB1F07"/>
    <w:pPr>
      <w:numPr>
        <w:ilvl w:val="5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5"/>
    </w:pPr>
    <w:rPr>
      <w:rFonts w:asciiTheme="minorHAnsi" w:hAnsiTheme="minorHAnsi"/>
      <w:i/>
      <w:sz w:val="22"/>
      <w:szCs w:val="20"/>
    </w:rPr>
  </w:style>
  <w:style w:type="paragraph" w:styleId="Titre7">
    <w:name w:val="heading 7"/>
    <w:basedOn w:val="Normal"/>
    <w:next w:val="Normal"/>
    <w:qFormat/>
    <w:rsid w:val="00CB1F07"/>
    <w:pPr>
      <w:numPr>
        <w:ilvl w:val="6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6"/>
    </w:pPr>
    <w:rPr>
      <w:rFonts w:asciiTheme="minorHAnsi" w:hAnsiTheme="minorHAnsi"/>
      <w:sz w:val="20"/>
      <w:szCs w:val="20"/>
    </w:rPr>
  </w:style>
  <w:style w:type="paragraph" w:styleId="Titre8">
    <w:name w:val="heading 8"/>
    <w:basedOn w:val="Normal"/>
    <w:next w:val="Normal"/>
    <w:qFormat/>
    <w:rsid w:val="00CB1F07"/>
    <w:pPr>
      <w:numPr>
        <w:ilvl w:val="7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7"/>
    </w:pPr>
    <w:rPr>
      <w:rFonts w:asciiTheme="minorHAnsi" w:hAnsiTheme="minorHAnsi"/>
      <w:i/>
      <w:sz w:val="20"/>
      <w:szCs w:val="20"/>
    </w:rPr>
  </w:style>
  <w:style w:type="paragraph" w:styleId="Titre9">
    <w:name w:val="heading 9"/>
    <w:basedOn w:val="Normal"/>
    <w:next w:val="Normal"/>
    <w:qFormat/>
    <w:rsid w:val="00CB1F07"/>
    <w:pPr>
      <w:numPr>
        <w:ilvl w:val="8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8"/>
    </w:pPr>
    <w:rPr>
      <w:rFonts w:asciiTheme="minorHAnsi" w:hAnsiTheme="minorHAnsi"/>
      <w:b/>
      <w:i/>
      <w:sz w:val="18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B1F07"/>
    <w:pPr>
      <w:overflowPunct w:val="0"/>
      <w:autoSpaceDE w:val="0"/>
      <w:autoSpaceDN w:val="0"/>
      <w:adjustRightInd w:val="0"/>
      <w:spacing w:before="240"/>
      <w:ind w:left="720"/>
      <w:contextualSpacing/>
      <w:jc w:val="both"/>
      <w:textAlignment w:val="baseline"/>
    </w:pPr>
    <w:rPr>
      <w:rFonts w:ascii="Arial" w:hAnsi="Arial"/>
      <w:sz w:val="22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Savon">
  <a:themeElements>
    <a:clrScheme name="Savon">
      <a:dk1>
        <a:sysClr val="windowText" lastClr="000000"/>
      </a:dk1>
      <a:lt1>
        <a:sysClr val="window" lastClr="FFFFFF"/>
      </a:lt1>
      <a:dk2>
        <a:srgbClr val="1485A4"/>
      </a:dk2>
      <a:lt2>
        <a:srgbClr val="E3DED1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F49100"/>
      </a:hlink>
      <a:folHlink>
        <a:srgbClr val="739D9B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avo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5000"/>
                <a:lumMod val="105000"/>
              </a:schemeClr>
            </a:gs>
            <a:gs pos="100000">
              <a:schemeClr val="phClr">
                <a:tint val="65000"/>
                <a:satMod val="100000"/>
                <a:lumMod val="10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0000"/>
                <a:lumMod val="100000"/>
              </a:schemeClr>
            </a:gs>
            <a:gs pos="50000">
              <a:schemeClr val="phClr">
                <a:shade val="99000"/>
                <a:satMod val="105000"/>
                <a:lumMod val="100000"/>
              </a:schemeClr>
            </a:gs>
            <a:gs pos="100000">
              <a:schemeClr val="phClr">
                <a:shade val="98000"/>
                <a:satMod val="105000"/>
                <a:lumMod val="100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270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4200000"/>
            </a:lightRig>
          </a:scene3d>
          <a:sp3d prstMaterial="flat">
            <a:bevelT w="50800" h="635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2000"/>
                <a:satMod val="160000"/>
              </a:schemeClr>
            </a:gs>
            <a:gs pos="77000">
              <a:schemeClr val="phClr">
                <a:tint val="100000"/>
                <a:shade val="73000"/>
                <a:satMod val="155000"/>
              </a:schemeClr>
            </a:gs>
            <a:gs pos="100000">
              <a:schemeClr val="phClr">
                <a:tint val="100000"/>
                <a:shade val="67000"/>
                <a:satMod val="145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2000"/>
                <a:satMod val="115000"/>
              </a:schemeClr>
            </a:duotone>
          </a:blip>
          <a:tile tx="0" ty="0" sx="60000" sy="6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avon" id="{1306E473-ED32-493B-A2D0-240A757EDD34}" vid="{C20BADFE-D095-436F-9677-9264042809F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13467-3449-4D46-93F5-19A93B220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ref03.dotm</Template>
  <TotalTime>1</TotalTime>
  <Pages>2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doc type</vt:lpstr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 type</dc:title>
  <dc:subject/>
  <dc:creator>m@rina</dc:creator>
  <cp:keywords/>
  <dc:description/>
  <cp:lastModifiedBy>faqword .com</cp:lastModifiedBy>
  <cp:revision>2</cp:revision>
  <dcterms:created xsi:type="dcterms:W3CDTF">2016-08-13T15:20:00Z</dcterms:created>
  <dcterms:modified xsi:type="dcterms:W3CDTF">2016-08-13T15:20:00Z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formulaire_1" visible="true" label="Mettre à jour le document" imageMso="Info" onAction="formulaire"/>
      </mso:documentControls>
    </mso:qat>
  </mso:ribbon>
</mso:customUI>
</file>