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F77CE" w14:textId="77777777" w:rsidR="001C3F95" w:rsidRDefault="001C3F95"/>
    <w:tbl>
      <w:tblPr>
        <w:tblStyle w:val="Grilledutablea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34"/>
      </w:tblGrid>
      <w:tr w:rsidR="001C3F95" w14:paraId="6404E9A8" w14:textId="77777777" w:rsidTr="00685587">
        <w:trPr>
          <w:trHeight w:val="369"/>
          <w:jc w:val="right"/>
        </w:trPr>
        <w:sdt>
          <w:sdtPr>
            <w:alias w:val="Adresse destinataire"/>
            <w:tag w:val="Adresse destinataire"/>
            <w:id w:val="-551614275"/>
            <w:placeholder>
              <w:docPart w:val="9DE80A9A09784A2984FC280E8CC32B1E"/>
            </w:placeholder>
            <w:showingPlcHdr/>
          </w:sdtPr>
          <w:sdtEndPr/>
          <w:sdtContent>
            <w:tc>
              <w:tcPr>
                <w:tcW w:w="4634" w:type="dxa"/>
                <w:vMerge w:val="restart"/>
                <w:tcMar>
                  <w:right w:w="0" w:type="dxa"/>
                </w:tcMar>
              </w:tcPr>
              <w:p w14:paraId="1BB403DD" w14:textId="77777777" w:rsidR="001C3F95" w:rsidRDefault="001C3F95" w:rsidP="00685587">
                <w:pPr>
                  <w:pStyle w:val="Destinataire"/>
                </w:pPr>
                <w:r>
                  <w:rPr>
                    <w:rStyle w:val="Textedelespacerserv"/>
                  </w:rPr>
                  <w:t>Adresse du destinataire</w:t>
                </w:r>
              </w:p>
            </w:tc>
          </w:sdtContent>
        </w:sdt>
      </w:tr>
      <w:tr w:rsidR="001C3F95" w14:paraId="21513BAB" w14:textId="77777777" w:rsidTr="00685587">
        <w:trPr>
          <w:trHeight w:val="369"/>
          <w:jc w:val="right"/>
        </w:trPr>
        <w:tc>
          <w:tcPr>
            <w:tcW w:w="4634" w:type="dxa"/>
            <w:vMerge/>
          </w:tcPr>
          <w:p w14:paraId="2B84D0F6" w14:textId="77777777" w:rsidR="001C3F95" w:rsidRDefault="001C3F95" w:rsidP="00685587">
            <w:pPr>
              <w:pStyle w:val="Destinataire"/>
            </w:pPr>
          </w:p>
        </w:tc>
      </w:tr>
      <w:tr w:rsidR="001C3F95" w14:paraId="5366E353" w14:textId="77777777" w:rsidTr="00685587">
        <w:trPr>
          <w:trHeight w:val="369"/>
          <w:jc w:val="right"/>
        </w:trPr>
        <w:tc>
          <w:tcPr>
            <w:tcW w:w="4634" w:type="dxa"/>
            <w:vMerge/>
          </w:tcPr>
          <w:p w14:paraId="446AE1D8" w14:textId="77777777" w:rsidR="001C3F95" w:rsidRDefault="001C3F95" w:rsidP="00685587">
            <w:pPr>
              <w:pStyle w:val="Destinataire"/>
            </w:pPr>
          </w:p>
        </w:tc>
      </w:tr>
      <w:tr w:rsidR="001C3F95" w14:paraId="03B43525" w14:textId="77777777" w:rsidTr="00685587">
        <w:trPr>
          <w:trHeight w:val="369"/>
          <w:jc w:val="right"/>
        </w:trPr>
        <w:tc>
          <w:tcPr>
            <w:tcW w:w="4634" w:type="dxa"/>
            <w:vMerge/>
          </w:tcPr>
          <w:p w14:paraId="2D2BC869" w14:textId="77777777" w:rsidR="001C3F95" w:rsidRDefault="001C3F95" w:rsidP="00685587">
            <w:pPr>
              <w:pStyle w:val="Destinataire"/>
            </w:pPr>
          </w:p>
        </w:tc>
      </w:tr>
    </w:tbl>
    <w:p w14:paraId="33678D7B" w14:textId="77777777" w:rsidR="002E3E33" w:rsidRDefault="002E3E33"/>
    <w:p w14:paraId="26AB74A3" w14:textId="77777777" w:rsidR="001C3F95" w:rsidRDefault="001C3F95"/>
    <w:tbl>
      <w:tblPr>
        <w:tblStyle w:val="Grilledutableau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1C3F95" w14:paraId="7AC807E3" w14:textId="77777777" w:rsidTr="001C3F95">
        <w:trPr>
          <w:trHeight w:val="560"/>
        </w:trPr>
        <w:tc>
          <w:tcPr>
            <w:tcW w:w="5000" w:type="pct"/>
          </w:tcPr>
          <w:p w14:paraId="1AA65999" w14:textId="77777777" w:rsidR="001C3F95" w:rsidRPr="006C5BE0" w:rsidRDefault="001C3F95" w:rsidP="00685587">
            <w:pPr>
              <w:rPr>
                <w:noProof/>
              </w:rPr>
            </w:pPr>
            <w:r>
              <w:fldChar w:fldCharType="begin"/>
            </w:r>
            <w:r>
              <w:instrText xml:space="preserve"> CREATEDATE  \@ "d MMMM yyyy"  \* MERGEFORMAT </w:instrText>
            </w:r>
            <w:r>
              <w:fldChar w:fldCharType="separate"/>
            </w:r>
            <w:r>
              <w:rPr>
                <w:noProof/>
              </w:rPr>
              <w:t>28 août 2014</w:t>
            </w:r>
            <w:r>
              <w:fldChar w:fldCharType="end"/>
            </w:r>
          </w:p>
        </w:tc>
      </w:tr>
      <w:tr w:rsidR="001C3F95" w14:paraId="432543A1" w14:textId="77777777" w:rsidTr="001C3F95">
        <w:trPr>
          <w:trHeight w:val="568"/>
        </w:trPr>
        <w:tc>
          <w:tcPr>
            <w:tcW w:w="5000" w:type="pct"/>
          </w:tcPr>
          <w:p w14:paraId="66E39057" w14:textId="77777777" w:rsidR="001C3F95" w:rsidRDefault="001C3F95" w:rsidP="00685587">
            <w:r w:rsidRPr="006C5BE0">
              <w:rPr>
                <w:noProof/>
              </w:rPr>
              <w:t>Réf</w:t>
            </w:r>
            <w:r>
              <w:rPr>
                <w:noProof/>
              </w:rPr>
              <w:t>.</w:t>
            </w:r>
            <w:r w:rsidRPr="006C5BE0">
              <w:rPr>
                <w:noProof/>
              </w:rPr>
              <w:t>/Objet</w:t>
            </w:r>
            <w:r>
              <w:rPr>
                <w:noProof/>
              </w:rPr>
              <w:t> </w:t>
            </w:r>
            <w:r>
              <w:t xml:space="preserve">: </w:t>
            </w:r>
            <w:sdt>
              <w:sdtPr>
                <w:alias w:val="Objet"/>
                <w:tag w:val="Objet"/>
                <w:id w:val="-1660677977"/>
                <w:placeholder>
                  <w:docPart w:val="9143884AEA7441F286B94A230BAC8D15"/>
                </w:placeholder>
                <w:showingPlcHdr/>
              </w:sdtPr>
              <w:sdtEndPr/>
              <w:sdtContent>
                <w:r>
                  <w:t>Saisissez l’objet ou la référence</w:t>
                </w:r>
              </w:sdtContent>
            </w:sdt>
          </w:p>
        </w:tc>
      </w:tr>
      <w:tr w:rsidR="001C3F95" w14:paraId="2C7C73C4" w14:textId="77777777" w:rsidTr="00685587">
        <w:tc>
          <w:tcPr>
            <w:tcW w:w="5000" w:type="pct"/>
          </w:tcPr>
          <w:sdt>
            <w:sdtPr>
              <w:alias w:val="Titre de politesse"/>
              <w:tag w:val="Titre de politesse"/>
              <w:id w:val="308372931"/>
              <w:placeholder>
                <w:docPart w:val="8796DD1C8D2B4086A85E33661C2967DB"/>
              </w:placeholder>
              <w:showingPlcHdr/>
              <w:comboBox>
                <w:listItem w:value="Choisissez un élément."/>
                <w:listItem w:displayText="Monsieur," w:value="Monsieur,"/>
                <w:listItem w:displayText="Madame, Monsieur," w:value="Madame, Monsieur,"/>
                <w:listItem w:displayText="Mesdames, Messieurs," w:value="Mesdames, Messieurs,"/>
                <w:listItem w:displayText="Mesdames," w:value="Mesdames,"/>
                <w:listItem w:displayText="Messieurs," w:value="Messieurs,"/>
                <w:listItem w:displayText="A qui de droit," w:value="A qui de droit,"/>
              </w:comboBox>
            </w:sdtPr>
            <w:sdtEndPr/>
            <w:sdtContent>
              <w:p w14:paraId="07A05228" w14:textId="77777777" w:rsidR="001C3F95" w:rsidRDefault="001C3F95" w:rsidP="00685587">
                <w:r w:rsidRPr="00FC222D">
                  <w:rPr>
                    <w:rStyle w:val="Textedelespacerserv"/>
                  </w:rPr>
                  <w:t>Choisissez un élément</w:t>
                </w:r>
                <w:r>
                  <w:rPr>
                    <w:rStyle w:val="Textedelespacerserv"/>
                  </w:rPr>
                  <w:t xml:space="preserve"> ou saisissez votre texte</w:t>
                </w:r>
              </w:p>
            </w:sdtContent>
          </w:sdt>
        </w:tc>
      </w:tr>
    </w:tbl>
    <w:p w14:paraId="585BE478" w14:textId="15AF040D" w:rsidR="001C3F95" w:rsidRDefault="001C3F95"/>
    <w:p w14:paraId="763B1D6B" w14:textId="0CAFEE86" w:rsidR="007C71E9" w:rsidRDefault="007C71E9">
      <w:r>
        <w:t>À partir de la seconde page, l’en-tête n’apparaîtra plus. Le pied de page restera.</w:t>
      </w:r>
    </w:p>
    <w:sectPr w:rsidR="007C71E9" w:rsidSect="001C3F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E29FFA" w14:textId="77777777" w:rsidR="00EC762C" w:rsidRDefault="00EC762C" w:rsidP="0041048E">
      <w:pPr>
        <w:spacing w:after="0" w:line="240" w:lineRule="auto"/>
      </w:pPr>
      <w:r>
        <w:separator/>
      </w:r>
    </w:p>
  </w:endnote>
  <w:endnote w:type="continuationSeparator" w:id="0">
    <w:p w14:paraId="0E0992CB" w14:textId="77777777" w:rsidR="00EC762C" w:rsidRDefault="00EC762C" w:rsidP="00410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E3187" w14:textId="77777777" w:rsidR="007C71E9" w:rsidRDefault="007C71E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64"/>
      <w:gridCol w:w="4508"/>
    </w:tblGrid>
    <w:tr w:rsidR="001C3F95" w14:paraId="368ABBDA" w14:textId="77777777">
      <w:trPr>
        <w:trHeight w:hRule="exact" w:val="115"/>
        <w:jc w:val="center"/>
      </w:trPr>
      <w:tc>
        <w:tcPr>
          <w:tcW w:w="4686" w:type="dxa"/>
          <w:shd w:val="clear" w:color="auto" w:fill="D34817" w:themeFill="accent1"/>
          <w:tcMar>
            <w:top w:w="0" w:type="dxa"/>
            <w:bottom w:w="0" w:type="dxa"/>
          </w:tcMar>
        </w:tcPr>
        <w:p w14:paraId="145CC6A4" w14:textId="77777777" w:rsidR="001C3F95" w:rsidRDefault="001C3F95">
          <w:pPr>
            <w:pStyle w:val="En-tte"/>
            <w:rPr>
              <w:caps/>
              <w:sz w:val="18"/>
            </w:rPr>
          </w:pPr>
        </w:p>
      </w:tc>
      <w:tc>
        <w:tcPr>
          <w:tcW w:w="4674" w:type="dxa"/>
          <w:shd w:val="clear" w:color="auto" w:fill="D34817" w:themeFill="accent1"/>
          <w:tcMar>
            <w:top w:w="0" w:type="dxa"/>
            <w:bottom w:w="0" w:type="dxa"/>
          </w:tcMar>
        </w:tcPr>
        <w:p w14:paraId="463D3E45" w14:textId="77777777" w:rsidR="001C3F95" w:rsidRDefault="001C3F95">
          <w:pPr>
            <w:pStyle w:val="En-tte"/>
            <w:jc w:val="right"/>
            <w:rPr>
              <w:caps/>
              <w:sz w:val="18"/>
            </w:rPr>
          </w:pPr>
        </w:p>
      </w:tc>
    </w:tr>
    <w:tr w:rsidR="001C3F95" w14:paraId="40ACBB84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eur"/>
          <w:tag w:val=""/>
          <w:id w:val="1534151868"/>
          <w:placeholder>
            <w:docPart w:val="72DD7A5BF2B64EDBAD141AADEE30BE52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14:paraId="03556B6C" w14:textId="77777777" w:rsidR="001C3F95" w:rsidRDefault="001C3F95">
              <w:pPr>
                <w:pStyle w:val="Pieddepage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faqword.com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7F06BDCF" w14:textId="77777777" w:rsidR="001C3F95" w:rsidRDefault="001C3F95">
          <w:pPr>
            <w:pStyle w:val="Pieddepage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3DA29789" w14:textId="77777777" w:rsidR="001C3F95" w:rsidRDefault="001C3F95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55"/>
      <w:gridCol w:w="4517"/>
    </w:tblGrid>
    <w:tr w:rsidR="001C3F95" w14:paraId="458A3067" w14:textId="77777777" w:rsidTr="001C3F95">
      <w:trPr>
        <w:trHeight w:hRule="exact" w:val="115"/>
        <w:jc w:val="center"/>
      </w:trPr>
      <w:tc>
        <w:tcPr>
          <w:tcW w:w="4555" w:type="dxa"/>
          <w:shd w:val="clear" w:color="auto" w:fill="D34817" w:themeFill="accent1"/>
          <w:tcMar>
            <w:top w:w="0" w:type="dxa"/>
            <w:bottom w:w="0" w:type="dxa"/>
          </w:tcMar>
        </w:tcPr>
        <w:p w14:paraId="36C1773B" w14:textId="77777777" w:rsidR="001C3F95" w:rsidRDefault="001C3F95">
          <w:pPr>
            <w:pStyle w:val="En-tte"/>
            <w:rPr>
              <w:caps/>
              <w:sz w:val="18"/>
            </w:rPr>
          </w:pPr>
        </w:p>
      </w:tc>
      <w:tc>
        <w:tcPr>
          <w:tcW w:w="4517" w:type="dxa"/>
          <w:shd w:val="clear" w:color="auto" w:fill="D34817" w:themeFill="accent1"/>
          <w:tcMar>
            <w:top w:w="0" w:type="dxa"/>
            <w:bottom w:w="0" w:type="dxa"/>
          </w:tcMar>
        </w:tcPr>
        <w:p w14:paraId="3707E934" w14:textId="77777777" w:rsidR="001C3F95" w:rsidRDefault="001C3F95">
          <w:pPr>
            <w:pStyle w:val="En-tte"/>
            <w:jc w:val="right"/>
            <w:rPr>
              <w:caps/>
              <w:sz w:val="18"/>
            </w:rPr>
          </w:pPr>
        </w:p>
      </w:tc>
    </w:tr>
    <w:tr w:rsidR="001C3F95" w14:paraId="1864B0A8" w14:textId="77777777" w:rsidTr="001C3F95">
      <w:trPr>
        <w:jc w:val="center"/>
      </w:trPr>
      <w:tc>
        <w:tcPr>
          <w:tcW w:w="9072" w:type="dxa"/>
          <w:gridSpan w:val="2"/>
          <w:shd w:val="clear" w:color="auto" w:fill="auto"/>
          <w:vAlign w:val="center"/>
        </w:tcPr>
        <w:sdt>
          <w:sdtPr>
            <w:rPr>
              <w:caps/>
              <w:color w:val="808080" w:themeColor="background1" w:themeShade="80"/>
              <w:sz w:val="18"/>
              <w:szCs w:val="18"/>
            </w:rPr>
            <w:alias w:val="Auteur"/>
            <w:tag w:val=""/>
            <w:id w:val="-1855715248"/>
            <w:placeholder>
              <w:docPart w:val="17992596D70845B8A739F6495CA13036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616FC851" w14:textId="77777777" w:rsidR="001C3F95" w:rsidRDefault="001C3F95" w:rsidP="001C3F95">
              <w:pPr>
                <w:pStyle w:val="Pieddepage"/>
                <w:jc w:val="cen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faqword.com</w:t>
              </w:r>
            </w:p>
          </w:sdtContent>
        </w:sdt>
      </w:tc>
    </w:tr>
  </w:tbl>
  <w:p w14:paraId="69D9DFB7" w14:textId="77777777" w:rsidR="001C3F95" w:rsidRDefault="001C3F9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8D622E" w14:textId="77777777" w:rsidR="00EC762C" w:rsidRDefault="00EC762C" w:rsidP="0041048E">
      <w:pPr>
        <w:spacing w:after="0" w:line="240" w:lineRule="auto"/>
      </w:pPr>
      <w:r>
        <w:separator/>
      </w:r>
    </w:p>
  </w:footnote>
  <w:footnote w:type="continuationSeparator" w:id="0">
    <w:p w14:paraId="41F4E9DC" w14:textId="77777777" w:rsidR="00EC762C" w:rsidRDefault="00EC762C" w:rsidP="00410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1BE30" w14:textId="77777777" w:rsidR="007C71E9" w:rsidRDefault="007C71E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21663588"/>
      <w:docPartObj>
        <w:docPartGallery w:val="Watermarks"/>
        <w:docPartUnique/>
      </w:docPartObj>
    </w:sdtPr>
    <w:sdtEndPr/>
    <w:sdtContent>
      <w:p w14:paraId="6F62BEA1" w14:textId="77777777" w:rsidR="0041048E" w:rsidRDefault="00EC762C">
        <w:pPr>
          <w:pStyle w:val="En-tte"/>
        </w:pPr>
        <w:r>
          <w:rPr>
            <w:lang w:val="es-MX"/>
          </w:rPr>
          <w:pict w14:anchorId="22FD774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margin-left:0;margin-top:0;width:666.55pt;height:102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6"/>
      <w:gridCol w:w="3933"/>
      <w:gridCol w:w="4483"/>
    </w:tblGrid>
    <w:tr w:rsidR="001C3F95" w14:paraId="35B9E8A4" w14:textId="77777777" w:rsidTr="001C3F95">
      <w:trPr>
        <w:trHeight w:val="466"/>
      </w:trPr>
      <w:tc>
        <w:tcPr>
          <w:tcW w:w="4531" w:type="dxa"/>
          <w:gridSpan w:val="2"/>
          <w:vAlign w:val="center"/>
        </w:tcPr>
        <w:p w14:paraId="0294556D" w14:textId="75B52DB7" w:rsidR="001C3F95" w:rsidRDefault="001C3F95" w:rsidP="001C3F95">
          <w:pPr>
            <w:pStyle w:val="En-tte"/>
          </w:pPr>
          <w:r>
            <w:t>m@rina</w:t>
          </w:r>
          <w:r w:rsidR="007C71E9">
            <w:t xml:space="preserve"> - faqword</w:t>
          </w:r>
        </w:p>
      </w:tc>
      <w:tc>
        <w:tcPr>
          <w:tcW w:w="4531" w:type="dxa"/>
          <w:vMerge w:val="restart"/>
          <w:vAlign w:val="center"/>
        </w:tcPr>
        <w:p w14:paraId="0F9DD9D1" w14:textId="77777777" w:rsidR="001C3F95" w:rsidRDefault="001C3F95" w:rsidP="001C3F95">
          <w:pPr>
            <w:pStyle w:val="En-tte"/>
            <w:jc w:val="right"/>
          </w:pPr>
          <w:r>
            <w:rPr>
              <w:noProof/>
              <w:lang w:eastAsia="fr-FR"/>
            </w:rPr>
            <w:drawing>
              <wp:inline distT="0" distB="0" distL="0" distR="0" wp14:anchorId="70D69EBC" wp14:editId="7494835C">
                <wp:extent cx="1826927" cy="671581"/>
                <wp:effectExtent l="0" t="0" r="1905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18" cy="6775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C3F95" w14:paraId="23F8E5EE" w14:textId="77777777" w:rsidTr="001C3F95">
      <w:trPr>
        <w:trHeight w:val="591"/>
      </w:trPr>
      <w:tc>
        <w:tcPr>
          <w:tcW w:w="567" w:type="dxa"/>
          <w:tcBorders>
            <w:right w:val="single" w:sz="4" w:space="0" w:color="auto"/>
          </w:tcBorders>
          <w:vAlign w:val="center"/>
        </w:tcPr>
        <w:p w14:paraId="381EB186" w14:textId="77777777" w:rsidR="001C3F95" w:rsidRDefault="001C3F95" w:rsidP="001C3F95">
          <w:pPr>
            <w:pStyle w:val="En-tte"/>
          </w:pPr>
          <w:r w:rsidRPr="001C3F95">
            <w:rPr>
              <w:sz w:val="44"/>
            </w:rPr>
            <w:sym w:font="Webdings" w:char="F022"/>
          </w:r>
        </w:p>
      </w:tc>
      <w:tc>
        <w:tcPr>
          <w:tcW w:w="3964" w:type="dxa"/>
          <w:tcBorders>
            <w:left w:val="single" w:sz="4" w:space="0" w:color="auto"/>
          </w:tcBorders>
          <w:vAlign w:val="center"/>
        </w:tcPr>
        <w:p w14:paraId="0C8D2245" w14:textId="77777777" w:rsidR="001C3F95" w:rsidRDefault="001C3F95" w:rsidP="001C3F95">
          <w:pPr>
            <w:pStyle w:val="En-tte"/>
          </w:pPr>
          <w:r>
            <w:t>http://faqword.com</w:t>
          </w:r>
        </w:p>
        <w:p w14:paraId="1D687A93" w14:textId="77777777" w:rsidR="001C3F95" w:rsidRDefault="001C3F95" w:rsidP="001C3F95">
          <w:pPr>
            <w:pStyle w:val="En-tte"/>
          </w:pPr>
          <w:r>
            <w:t xml:space="preserve">http://download.faqword.com </w:t>
          </w:r>
        </w:p>
        <w:p w14:paraId="4C331425" w14:textId="77777777" w:rsidR="001C3F95" w:rsidRDefault="001C3F95" w:rsidP="001C3F95">
          <w:pPr>
            <w:pStyle w:val="En-tte"/>
          </w:pPr>
          <w:r>
            <w:t>http://faqword.com/forums</w:t>
          </w:r>
        </w:p>
      </w:tc>
      <w:tc>
        <w:tcPr>
          <w:tcW w:w="4531" w:type="dxa"/>
          <w:vMerge/>
          <w:vAlign w:val="center"/>
        </w:tcPr>
        <w:p w14:paraId="5E98B8DD" w14:textId="77777777" w:rsidR="001C3F95" w:rsidRDefault="001C3F95" w:rsidP="001C3F95">
          <w:pPr>
            <w:pStyle w:val="En-tte"/>
            <w:jc w:val="right"/>
            <w:rPr>
              <w:noProof/>
              <w:lang w:eastAsia="fr-FR"/>
            </w:rPr>
          </w:pPr>
        </w:p>
      </w:tc>
    </w:tr>
  </w:tbl>
  <w:p w14:paraId="1E99A7AA" w14:textId="77777777" w:rsidR="001C3F95" w:rsidRDefault="00EC762C">
    <w:r>
      <w:rPr>
        <w:noProof/>
        <w:lang w:eastAsia="fr-FR"/>
      </w:rPr>
      <w:pict w14:anchorId="0080646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-94.5pt;margin-top:258.3pt;width:666.55pt;height:102.45pt;rotation:315;z-index:-251656192;mso-position-horizontal-relative:margin;mso-position-vertical-relative:margin" o:allowincell="f" fillcolor="silver" stroked="f">
          <v:fill opacity=".5"/>
          <v:textpath style="font-family:&quot;Franklin Gothic Demi&quot;;font-size:1pt" string="http://faqword.com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65584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C3C5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79872F7"/>
    <w:multiLevelType w:val="multilevel"/>
    <w:tmpl w:val="B1FA629A"/>
    <w:numStyleLink w:val="mespuces"/>
  </w:abstractNum>
  <w:abstractNum w:abstractNumId="3" w15:restartNumberingAfterBreak="0">
    <w:nsid w:val="674804B9"/>
    <w:multiLevelType w:val="multilevel"/>
    <w:tmpl w:val="B1FA629A"/>
    <w:styleLink w:val="mespuces"/>
    <w:lvl w:ilvl="0">
      <w:start w:val="1"/>
      <w:numFmt w:val="bullet"/>
      <w:pStyle w:val="Listepuces"/>
      <w:lvlText w:val=""/>
      <w:lvlJc w:val="left"/>
      <w:pPr>
        <w:ind w:left="567" w:hanging="567"/>
      </w:pPr>
      <w:rPr>
        <w:rFonts w:ascii="Symbol" w:hAnsi="Symbol" w:hint="default"/>
        <w:color w:val="auto"/>
      </w:rPr>
    </w:lvl>
    <w:lvl w:ilvl="1">
      <w:start w:val="1"/>
      <w:numFmt w:val="bullet"/>
      <w:pStyle w:val="Listepuces2"/>
      <w:lvlText w:val=""/>
      <w:lvlJc w:val="left"/>
      <w:pPr>
        <w:ind w:left="1134" w:hanging="567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F95"/>
    <w:rsid w:val="00160DB2"/>
    <w:rsid w:val="001B172E"/>
    <w:rsid w:val="001C3F95"/>
    <w:rsid w:val="00207F91"/>
    <w:rsid w:val="002E3E33"/>
    <w:rsid w:val="003004F4"/>
    <w:rsid w:val="00317624"/>
    <w:rsid w:val="00355FA1"/>
    <w:rsid w:val="00392688"/>
    <w:rsid w:val="0041048E"/>
    <w:rsid w:val="0050235C"/>
    <w:rsid w:val="005101A7"/>
    <w:rsid w:val="00612E49"/>
    <w:rsid w:val="007312BC"/>
    <w:rsid w:val="00783645"/>
    <w:rsid w:val="007C71E9"/>
    <w:rsid w:val="00994FDC"/>
    <w:rsid w:val="00B8162B"/>
    <w:rsid w:val="00B83E34"/>
    <w:rsid w:val="00C039F4"/>
    <w:rsid w:val="00C80F65"/>
    <w:rsid w:val="00C8552E"/>
    <w:rsid w:val="00C910AE"/>
    <w:rsid w:val="00C96B9D"/>
    <w:rsid w:val="00CD4BC5"/>
    <w:rsid w:val="00D10DB1"/>
    <w:rsid w:val="00DA709D"/>
    <w:rsid w:val="00DC2767"/>
    <w:rsid w:val="00EC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31A18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E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mespuces">
    <w:name w:val="mes puces"/>
    <w:uiPriority w:val="99"/>
    <w:rsid w:val="00C039F4"/>
    <w:pPr>
      <w:numPr>
        <w:numId w:val="1"/>
      </w:numPr>
    </w:pPr>
  </w:style>
  <w:style w:type="paragraph" w:styleId="Listepuces">
    <w:name w:val="List Bullet"/>
    <w:basedOn w:val="Normal"/>
    <w:uiPriority w:val="99"/>
    <w:unhideWhenUsed/>
    <w:rsid w:val="00C039F4"/>
    <w:pPr>
      <w:numPr>
        <w:numId w:val="7"/>
      </w:numPr>
      <w:contextualSpacing/>
    </w:pPr>
    <w:rPr>
      <w:color w:val="9B2D1F" w:themeColor="accent2"/>
    </w:rPr>
  </w:style>
  <w:style w:type="paragraph" w:styleId="Listepuces2">
    <w:name w:val="List Bullet 2"/>
    <w:basedOn w:val="Normal"/>
    <w:uiPriority w:val="99"/>
    <w:unhideWhenUsed/>
    <w:rsid w:val="00C039F4"/>
    <w:pPr>
      <w:numPr>
        <w:ilvl w:val="1"/>
        <w:numId w:val="7"/>
      </w:numPr>
      <w:contextualSpacing/>
    </w:pPr>
    <w:rPr>
      <w:color w:val="634545" w:themeColor="accent6" w:themeShade="BF"/>
    </w:rPr>
  </w:style>
  <w:style w:type="paragraph" w:styleId="En-tte">
    <w:name w:val="header"/>
    <w:basedOn w:val="Normal"/>
    <w:link w:val="En-tteCar"/>
    <w:uiPriority w:val="99"/>
    <w:unhideWhenUsed/>
    <w:rsid w:val="00410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1048E"/>
  </w:style>
  <w:style w:type="paragraph" w:styleId="Pieddepage">
    <w:name w:val="footer"/>
    <w:basedOn w:val="Normal"/>
    <w:link w:val="PieddepageCar"/>
    <w:uiPriority w:val="99"/>
    <w:unhideWhenUsed/>
    <w:rsid w:val="004104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1048E"/>
  </w:style>
  <w:style w:type="table" w:styleId="Grilledutableau">
    <w:name w:val="Table Grid"/>
    <w:basedOn w:val="TableauNormal"/>
    <w:rsid w:val="001C3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1C3F95"/>
    <w:rPr>
      <w:color w:val="CC9900" w:themeColor="hyperlink"/>
      <w:u w:val="single"/>
    </w:rPr>
  </w:style>
  <w:style w:type="paragraph" w:customStyle="1" w:styleId="Destinataire">
    <w:name w:val="Destinataire"/>
    <w:basedOn w:val="Normal"/>
    <w:rsid w:val="001C3F95"/>
    <w:pPr>
      <w:overflowPunct w:val="0"/>
      <w:autoSpaceDE w:val="0"/>
      <w:autoSpaceDN w:val="0"/>
      <w:adjustRightInd w:val="0"/>
      <w:spacing w:after="0" w:line="276" w:lineRule="auto"/>
      <w:textAlignment w:val="baseline"/>
    </w:pPr>
    <w:rPr>
      <w:rFonts w:eastAsia="Times New Roman" w:cs="Times New Roman"/>
      <w:szCs w:val="20"/>
      <w:lang w:eastAsia="fr-FR"/>
    </w:rPr>
  </w:style>
  <w:style w:type="character" w:styleId="Textedelespacerserv">
    <w:name w:val="Placeholder Text"/>
    <w:basedOn w:val="Policepardfaut"/>
    <w:uiPriority w:val="99"/>
    <w:semiHidden/>
    <w:rsid w:val="001C3F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2DD7A5BF2B64EDBAD141AADEE30BE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2702F06-E098-4803-A6D5-3456F9FB5E99}"/>
      </w:docPartPr>
      <w:docPartBody>
        <w:p w:rsidR="003A0822" w:rsidRDefault="00D14324" w:rsidP="00D14324">
          <w:pPr>
            <w:pStyle w:val="72DD7A5BF2B64EDBAD141AADEE30BE52"/>
          </w:pPr>
          <w:r>
            <w:rPr>
              <w:rStyle w:val="Textedelespacerserv"/>
            </w:rPr>
            <w:t>[Auteur]</w:t>
          </w:r>
        </w:p>
      </w:docPartBody>
    </w:docPart>
    <w:docPart>
      <w:docPartPr>
        <w:name w:val="17992596D70845B8A739F6495CA130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3CB510-81CC-42D6-ADBD-72B03C0781A5}"/>
      </w:docPartPr>
      <w:docPartBody>
        <w:p w:rsidR="003A0822" w:rsidRDefault="00D14324" w:rsidP="00D14324">
          <w:pPr>
            <w:pStyle w:val="17992596D70845B8A739F6495CA13036"/>
          </w:pPr>
          <w:r>
            <w:rPr>
              <w:rStyle w:val="Textedelespacerserv"/>
            </w:rPr>
            <w:t>[Auteur]</w:t>
          </w:r>
        </w:p>
      </w:docPartBody>
    </w:docPart>
    <w:docPart>
      <w:docPartPr>
        <w:name w:val="9DE80A9A09784A2984FC280E8CC32B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81578C-F691-49A9-9489-42CB1CA41D84}"/>
      </w:docPartPr>
      <w:docPartBody>
        <w:p w:rsidR="003A0822" w:rsidRDefault="00D14324" w:rsidP="00D14324">
          <w:pPr>
            <w:pStyle w:val="9DE80A9A09784A2984FC280E8CC32B1E"/>
          </w:pPr>
          <w:r>
            <w:rPr>
              <w:rStyle w:val="Textedelespacerserv0"/>
            </w:rPr>
            <w:t>Adresse du destinataire</w:t>
          </w:r>
        </w:p>
      </w:docPartBody>
    </w:docPart>
    <w:docPart>
      <w:docPartPr>
        <w:name w:val="8796DD1C8D2B4086A85E33661C2967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52CA2B-00FC-41E3-9FCE-D02E5435307C}"/>
      </w:docPartPr>
      <w:docPartBody>
        <w:p w:rsidR="003A0822" w:rsidRDefault="00D14324" w:rsidP="00D14324">
          <w:pPr>
            <w:pStyle w:val="8796DD1C8D2B4086A85E33661C2967DB"/>
          </w:pPr>
          <w:r w:rsidRPr="00FC222D">
            <w:rPr>
              <w:rStyle w:val="Textedelespacerserv0"/>
            </w:rPr>
            <w:t>Choisissez un élément</w:t>
          </w:r>
          <w:r>
            <w:rPr>
              <w:rStyle w:val="Textedelespacerserv0"/>
            </w:rPr>
            <w:t xml:space="preserve"> ou saisissez votre texte</w:t>
          </w:r>
        </w:p>
      </w:docPartBody>
    </w:docPart>
    <w:docPart>
      <w:docPartPr>
        <w:name w:val="9143884AEA7441F286B94A230BAC8D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5BE357-2361-4A3E-88F7-424135D708E1}"/>
      </w:docPartPr>
      <w:docPartBody>
        <w:p w:rsidR="003A0822" w:rsidRDefault="00D14324" w:rsidP="00D14324">
          <w:pPr>
            <w:pStyle w:val="9143884AEA7441F286B94A230BAC8D15"/>
          </w:pPr>
          <w:r>
            <w:t>Saisissez l’objet ou la référence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324"/>
    <w:rsid w:val="003A0822"/>
    <w:rsid w:val="005067F3"/>
    <w:rsid w:val="00A60A4E"/>
    <w:rsid w:val="00D1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extedelespacerserv">
    <w:name w:val="Texte de l’espace réservé"/>
    <w:basedOn w:val="Policepardfaut"/>
    <w:uiPriority w:val="99"/>
    <w:semiHidden/>
    <w:rsid w:val="00D14324"/>
    <w:rPr>
      <w:color w:val="808080"/>
    </w:rPr>
  </w:style>
  <w:style w:type="paragraph" w:customStyle="1" w:styleId="72DD7A5BF2B64EDBAD141AADEE30BE52">
    <w:name w:val="72DD7A5BF2B64EDBAD141AADEE30BE52"/>
    <w:rsid w:val="00D14324"/>
  </w:style>
  <w:style w:type="paragraph" w:customStyle="1" w:styleId="17992596D70845B8A739F6495CA13036">
    <w:name w:val="17992596D70845B8A739F6495CA13036"/>
    <w:rsid w:val="00D14324"/>
  </w:style>
  <w:style w:type="character" w:styleId="Textedelespacerserv0">
    <w:name w:val="Placeholder Text"/>
    <w:basedOn w:val="Policepardfaut"/>
    <w:uiPriority w:val="99"/>
    <w:semiHidden/>
    <w:rsid w:val="00D14324"/>
    <w:rPr>
      <w:color w:val="808080"/>
    </w:rPr>
  </w:style>
  <w:style w:type="paragraph" w:customStyle="1" w:styleId="9DE80A9A09784A2984FC280E8CC32B1E">
    <w:name w:val="9DE80A9A09784A2984FC280E8CC32B1E"/>
    <w:rsid w:val="00D14324"/>
  </w:style>
  <w:style w:type="paragraph" w:customStyle="1" w:styleId="8796DD1C8D2B4086A85E33661C2967DB">
    <w:name w:val="8796DD1C8D2B4086A85E33661C2967DB"/>
    <w:rsid w:val="00D14324"/>
  </w:style>
  <w:style w:type="paragraph" w:customStyle="1" w:styleId="9143884AEA7441F286B94A230BAC8D15">
    <w:name w:val="9143884AEA7441F286B94A230BAC8D15"/>
    <w:rsid w:val="00D143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Berlin">
  <a:themeElements>
    <a:clrScheme name="Orange rouge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Candara">
      <a:maj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erli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5F2AC-B5C6-479E-98CA-FF37C425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mef_07.dotx</Template>
  <TotalTime>21</TotalTime>
  <Pages>1</Pages>
  <Words>43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faqword.com</dc:creator>
  <cp:keywords/>
  <dc:description/>
  <cp:lastModifiedBy>faq word .com</cp:lastModifiedBy>
  <cp:revision>2</cp:revision>
  <dcterms:created xsi:type="dcterms:W3CDTF">2016-08-14T21:44:00Z</dcterms:created>
  <dcterms:modified xsi:type="dcterms:W3CDTF">2021-01-03T18:14:00Z</dcterms:modified>
</cp:coreProperties>
</file>